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530B" w:rsidRDefault="00636997" w:rsidP="00C715F4">
      <w:bookmarkStart w:id="0" w:name="_GoBack"/>
      <w:bookmarkEnd w:id="0"/>
      <w:r w:rsidRPr="00795E7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F40943" wp14:editId="44A9CE2D">
                <wp:simplePos x="0" y="0"/>
                <wp:positionH relativeFrom="column">
                  <wp:posOffset>-737870</wp:posOffset>
                </wp:positionH>
                <wp:positionV relativeFrom="paragraph">
                  <wp:posOffset>2095500</wp:posOffset>
                </wp:positionV>
                <wp:extent cx="7191375" cy="1533525"/>
                <wp:effectExtent l="0" t="0" r="0" b="952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7" w:rsidRDefault="00C35D4D" w:rsidP="00636997">
                            <w:pPr>
                              <w:spacing w:line="420" w:lineRule="exact"/>
                              <w:jc w:val="center"/>
                              <w:rPr>
                                <w:rFonts w:ascii="Tahoma" w:hAnsi="Tahoma" w:cs="Tahoma"/>
                                <w:b/>
                                <w:color w:val="00ABE7"/>
                                <w:sz w:val="28"/>
                                <w:szCs w:val="40"/>
                                <w:lang w:val="en-US"/>
                              </w:rPr>
                            </w:pPr>
                            <w:r w:rsidRPr="00636997">
                              <w:rPr>
                                <w:rFonts w:ascii="Tahoma" w:hAnsi="Tahoma" w:cs="Tahoma"/>
                                <w:b/>
                                <w:color w:val="00ABE7"/>
                                <w:sz w:val="28"/>
                                <w:szCs w:val="40"/>
                                <w:lang w:val="en-US"/>
                              </w:rPr>
                              <w:t xml:space="preserve">IT </w:t>
                            </w:r>
                            <w:r w:rsidR="00636997" w:rsidRPr="00636997">
                              <w:rPr>
                                <w:rFonts w:ascii="Tahoma" w:hAnsi="Tahoma" w:cs="Tahoma"/>
                                <w:b/>
                                <w:color w:val="00ABE7"/>
                                <w:sz w:val="28"/>
                                <w:szCs w:val="40"/>
                                <w:lang w:val="en-US"/>
                              </w:rPr>
                              <w:t xml:space="preserve">Young Talent Development Program / </w:t>
                            </w:r>
                            <w:r w:rsidRPr="00636997">
                              <w:rPr>
                                <w:rFonts w:ascii="Tahoma" w:hAnsi="Tahoma" w:cs="Tahoma"/>
                                <w:b/>
                                <w:color w:val="00ABE7"/>
                                <w:sz w:val="28"/>
                                <w:szCs w:val="40"/>
                                <w:lang w:val="en-US"/>
                              </w:rPr>
                              <w:t>Płatny Program Stażowy w IT</w:t>
                            </w:r>
                          </w:p>
                          <w:p w:rsidR="00636997" w:rsidRDefault="00636997" w:rsidP="00C35D4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ABE7"/>
                                <w:sz w:val="44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ABE7"/>
                                <w:sz w:val="44"/>
                                <w:szCs w:val="52"/>
                                <w:lang w:val="en-US"/>
                              </w:rPr>
                              <w:t>PROJECT MANAGEMENT</w:t>
                            </w:r>
                          </w:p>
                          <w:p w:rsidR="00636997" w:rsidRPr="00636997" w:rsidRDefault="00636997" w:rsidP="00C35D4D">
                            <w:pPr>
                              <w:jc w:val="center"/>
                              <w:rPr>
                                <w:rFonts w:ascii="Tahoma" w:hAnsi="Tahoma" w:cs="Tahoma"/>
                                <w:sz w:val="44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ABE7"/>
                                <w:sz w:val="44"/>
                                <w:szCs w:val="52"/>
                                <w:lang w:val="en-US"/>
                              </w:rPr>
                              <w:t>Staż -Zarządzanie Projektami</w:t>
                            </w:r>
                          </w:p>
                          <w:p w:rsidR="00795E71" w:rsidRPr="00636997" w:rsidRDefault="00C35D4D" w:rsidP="00C35D4D">
                            <w:pPr>
                              <w:jc w:val="center"/>
                              <w:rPr>
                                <w:rFonts w:ascii="Tahoma" w:hAnsi="Tahoma" w:cs="Tahoma"/>
                                <w:sz w:val="44"/>
                                <w:szCs w:val="52"/>
                                <w:lang w:val="en-US"/>
                              </w:rPr>
                            </w:pPr>
                            <w:r w:rsidRPr="00636997">
                              <w:rPr>
                                <w:rFonts w:ascii="Tahoma" w:hAnsi="Tahoma" w:cs="Tahoma"/>
                                <w:sz w:val="44"/>
                                <w:szCs w:val="5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40943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58.1pt;margin-top:165pt;width:566.25pt;height:1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" filled="f" stroked="f">
                <v:textbox>
                  <w:txbxContent>
                    <w:p w:rsidR="00636997" w:rsidRDefault="00C35D4D" w:rsidP="00636997">
                      <w:pPr>
                        <w:spacing w:line="420" w:lineRule="exact"/>
                        <w:jc w:val="center"/>
                        <w:rPr>
                          <w:rFonts w:ascii="Tahoma" w:hAnsi="Tahoma" w:cs="Tahoma"/>
                          <w:b/>
                          <w:color w:val="00ABE7"/>
                          <w:sz w:val="28"/>
                          <w:szCs w:val="40"/>
                          <w:lang w:val="en-US"/>
                        </w:rPr>
                      </w:pPr>
                      <w:r w:rsidRPr="00636997">
                        <w:rPr>
                          <w:rFonts w:ascii="Tahoma" w:hAnsi="Tahoma" w:cs="Tahoma"/>
                          <w:b/>
                          <w:color w:val="00ABE7"/>
                          <w:sz w:val="28"/>
                          <w:szCs w:val="40"/>
                          <w:lang w:val="en-US"/>
                        </w:rPr>
                        <w:t xml:space="preserve">IT </w:t>
                      </w:r>
                      <w:r w:rsidR="00636997" w:rsidRPr="00636997">
                        <w:rPr>
                          <w:rFonts w:ascii="Tahoma" w:hAnsi="Tahoma" w:cs="Tahoma"/>
                          <w:b/>
                          <w:color w:val="00ABE7"/>
                          <w:sz w:val="28"/>
                          <w:szCs w:val="40"/>
                          <w:lang w:val="en-US"/>
                        </w:rPr>
                        <w:t xml:space="preserve">Young Talent Development Program / </w:t>
                      </w:r>
                      <w:r w:rsidRPr="00636997">
                        <w:rPr>
                          <w:rFonts w:ascii="Tahoma" w:hAnsi="Tahoma" w:cs="Tahoma"/>
                          <w:b/>
                          <w:color w:val="00ABE7"/>
                          <w:sz w:val="28"/>
                          <w:szCs w:val="40"/>
                          <w:lang w:val="en-US"/>
                        </w:rPr>
                        <w:t>Płatny Program Stażowy w IT</w:t>
                      </w:r>
                    </w:p>
                    <w:p w:rsidR="00636997" w:rsidRDefault="00636997" w:rsidP="00C35D4D">
                      <w:pPr>
                        <w:jc w:val="center"/>
                        <w:rPr>
                          <w:rFonts w:ascii="Tahoma" w:hAnsi="Tahoma" w:cs="Tahoma"/>
                          <w:b/>
                          <w:color w:val="00ABE7"/>
                          <w:sz w:val="44"/>
                          <w:szCs w:val="52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ABE7"/>
                          <w:sz w:val="44"/>
                          <w:szCs w:val="52"/>
                          <w:lang w:val="en-US"/>
                        </w:rPr>
                        <w:t>PROJECT MANAGEMENT</w:t>
                      </w:r>
                    </w:p>
                    <w:p w:rsidR="00636997" w:rsidRPr="00636997" w:rsidRDefault="00636997" w:rsidP="00C35D4D">
                      <w:pPr>
                        <w:jc w:val="center"/>
                        <w:rPr>
                          <w:rFonts w:ascii="Tahoma" w:hAnsi="Tahoma" w:cs="Tahoma"/>
                          <w:sz w:val="44"/>
                          <w:szCs w:val="52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ABE7"/>
                          <w:sz w:val="44"/>
                          <w:szCs w:val="52"/>
                          <w:lang w:val="en-US"/>
                        </w:rPr>
                        <w:t>Staż -Zarządzanie Projektami</w:t>
                      </w:r>
                    </w:p>
                    <w:p w:rsidR="00795E71" w:rsidRPr="00636997" w:rsidRDefault="00C35D4D" w:rsidP="00C35D4D">
                      <w:pPr>
                        <w:jc w:val="center"/>
                        <w:rPr>
                          <w:rFonts w:ascii="Tahoma" w:hAnsi="Tahoma" w:cs="Tahoma"/>
                          <w:sz w:val="44"/>
                          <w:szCs w:val="52"/>
                          <w:lang w:val="en-US"/>
                        </w:rPr>
                      </w:pPr>
                      <w:r w:rsidRPr="00636997">
                        <w:rPr>
                          <w:rFonts w:ascii="Tahoma" w:hAnsi="Tahoma" w:cs="Tahoma"/>
                          <w:sz w:val="44"/>
                          <w:szCs w:val="5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95E7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029B222" wp14:editId="4157771A">
                <wp:simplePos x="0" y="0"/>
                <wp:positionH relativeFrom="column">
                  <wp:posOffset>-537845</wp:posOffset>
                </wp:positionH>
                <wp:positionV relativeFrom="paragraph">
                  <wp:posOffset>3129280</wp:posOffset>
                </wp:positionV>
                <wp:extent cx="6981825" cy="81915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D4D" w:rsidRDefault="00C35D4D" w:rsidP="00506A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Tahoma" w:hAnsi="Tahoma" w:cs="Tahoma"/>
                                <w:color w:val="000000"/>
                                <w:lang w:val="en-GB"/>
                              </w:rPr>
                            </w:pPr>
                          </w:p>
                          <w:p w:rsidR="00C35D4D" w:rsidRDefault="00C35D4D" w:rsidP="00C35D4D">
                            <w:pPr>
                              <w:rPr>
                                <w:rFonts w:ascii="Tahoma" w:hAnsi="Tahoma" w:cs="Tahoma"/>
                                <w:color w:val="000000"/>
                                <w:lang w:val="pl-PL"/>
                              </w:rPr>
                            </w:pP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lang w:val="pl-PL"/>
                              </w:rPr>
                              <w:t xml:space="preserve">Jesteśmy </w:t>
                            </w:r>
                            <w:r w:rsidR="00636997">
                              <w:rPr>
                                <w:rFonts w:ascii="Tahoma" w:hAnsi="Tahoma" w:cs="Tahoma"/>
                                <w:color w:val="000000"/>
                                <w:lang w:val="pl-PL"/>
                              </w:rPr>
                              <w:t xml:space="preserve">wyodrębnioną </w:t>
                            </w: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lang w:val="pl-PL"/>
                              </w:rPr>
                              <w:t xml:space="preserve">jednostką w ramach </w:t>
                            </w:r>
                            <w:r w:rsidR="00636997">
                              <w:rPr>
                                <w:rFonts w:ascii="Tahoma" w:hAnsi="Tahoma" w:cs="Tahoma"/>
                                <w:color w:val="000000"/>
                                <w:lang w:val="pl-PL"/>
                              </w:rPr>
                              <w:t>grupy</w:t>
                            </w: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lang w:val="pl-PL"/>
                              </w:rPr>
                              <w:t xml:space="preserve"> ZF </w:t>
                            </w:r>
                            <w:r w:rsidR="00636997">
                              <w:rPr>
                                <w:rFonts w:ascii="Tahoma" w:hAnsi="Tahoma" w:cs="Tahoma"/>
                                <w:color w:val="000000"/>
                                <w:lang w:val="pl-PL"/>
                              </w:rPr>
                              <w:t xml:space="preserve">(kiedyś </w:t>
                            </w: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lang w:val="pl-PL"/>
                              </w:rPr>
                              <w:t>TRW</w:t>
                            </w:r>
                            <w:r w:rsidR="00636997">
                              <w:rPr>
                                <w:rFonts w:ascii="Tahoma" w:hAnsi="Tahoma" w:cs="Tahoma"/>
                                <w:color w:val="000000"/>
                                <w:lang w:val="pl-PL"/>
                              </w:rPr>
                              <w:t>)</w:t>
                            </w: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lang w:val="pl-PL"/>
                              </w:rPr>
                              <w:t>.</w:t>
                            </w:r>
                            <w:r w:rsidR="00636997">
                              <w:rPr>
                                <w:rFonts w:ascii="Tahoma" w:hAnsi="Tahoma" w:cs="Tahoma"/>
                                <w:color w:val="000000"/>
                                <w:lang w:val="pl-PL"/>
                              </w:rPr>
                              <w:t xml:space="preserve"> </w:t>
                            </w: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lang w:val="pl-PL"/>
                              </w:rPr>
                              <w:t>Stworzyliśmy program rozwoju talentów IT dla studentów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pl-PL"/>
                              </w:rPr>
                              <w:t xml:space="preserve"> </w:t>
                            </w: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lang w:val="pl-PL"/>
                              </w:rPr>
                              <w:t>i absolwentów informatyki i kierunków pokrewnych.</w:t>
                            </w:r>
                          </w:p>
                          <w:p w:rsidR="00624E50" w:rsidRPr="00C35D4D" w:rsidRDefault="00624E50" w:rsidP="00C35D4D">
                            <w:pPr>
                              <w:rPr>
                                <w:rFonts w:ascii="Tahoma" w:hAnsi="Tahoma" w:cs="Tahoma"/>
                                <w:color w:val="000000"/>
                                <w:lang w:val="pl-PL"/>
                              </w:rPr>
                            </w:pPr>
                          </w:p>
                          <w:p w:rsidR="00506AC2" w:rsidRPr="00C35D4D" w:rsidRDefault="00506AC2" w:rsidP="00506A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Tahoma" w:hAnsi="Tahoma" w:cs="Tahoma"/>
                                <w:color w:val="000000"/>
                                <w:lang w:val="pl-PL"/>
                              </w:rPr>
                            </w:pPr>
                          </w:p>
                          <w:p w:rsidR="00506AC2" w:rsidRPr="00C35D4D" w:rsidRDefault="00506AC2" w:rsidP="00506A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Tahoma" w:hAnsi="Tahoma" w:cs="Tahoma"/>
                                <w:color w:val="000000"/>
                                <w:lang w:val="pl-PL"/>
                              </w:rPr>
                            </w:pPr>
                          </w:p>
                          <w:p w:rsidR="00795E71" w:rsidRPr="00C35D4D" w:rsidRDefault="00795E71" w:rsidP="00795E71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9B222" id="Textfeld 2" o:spid="_x0000_s1027" type="#_x0000_t202" style="position:absolute;margin-left:-42.35pt;margin-top:246.4pt;width:549.75pt;height:6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" filled="f" stroked="f">
                <v:textbox>
                  <w:txbxContent>
                    <w:p w:rsidR="00C35D4D" w:rsidRDefault="00C35D4D" w:rsidP="00506AC2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Tahoma" w:hAnsi="Tahoma" w:cs="Tahoma"/>
                          <w:color w:val="000000"/>
                          <w:lang w:val="en-GB"/>
                        </w:rPr>
                      </w:pPr>
                    </w:p>
                    <w:p w:rsidR="00C35D4D" w:rsidRDefault="00C35D4D" w:rsidP="00C35D4D">
                      <w:pPr>
                        <w:rPr>
                          <w:rFonts w:ascii="Tahoma" w:hAnsi="Tahoma" w:cs="Tahoma"/>
                          <w:color w:val="000000"/>
                          <w:lang w:val="pl-PL"/>
                        </w:rPr>
                      </w:pPr>
                      <w:r w:rsidRPr="00C35D4D">
                        <w:rPr>
                          <w:rFonts w:ascii="Tahoma" w:hAnsi="Tahoma" w:cs="Tahoma"/>
                          <w:color w:val="000000"/>
                          <w:lang w:val="pl-PL"/>
                        </w:rPr>
                        <w:t xml:space="preserve">Jesteśmy </w:t>
                      </w:r>
                      <w:r w:rsidR="00636997">
                        <w:rPr>
                          <w:rFonts w:ascii="Tahoma" w:hAnsi="Tahoma" w:cs="Tahoma"/>
                          <w:color w:val="000000"/>
                          <w:lang w:val="pl-PL"/>
                        </w:rPr>
                        <w:t xml:space="preserve">wyodrębnioną </w:t>
                      </w:r>
                      <w:r w:rsidRPr="00C35D4D">
                        <w:rPr>
                          <w:rFonts w:ascii="Tahoma" w:hAnsi="Tahoma" w:cs="Tahoma"/>
                          <w:color w:val="000000"/>
                          <w:lang w:val="pl-PL"/>
                        </w:rPr>
                        <w:t xml:space="preserve">jednostką w ramach </w:t>
                      </w:r>
                      <w:r w:rsidR="00636997">
                        <w:rPr>
                          <w:rFonts w:ascii="Tahoma" w:hAnsi="Tahoma" w:cs="Tahoma"/>
                          <w:color w:val="000000"/>
                          <w:lang w:val="pl-PL"/>
                        </w:rPr>
                        <w:t>grupy</w:t>
                      </w:r>
                      <w:r w:rsidRPr="00C35D4D">
                        <w:rPr>
                          <w:rFonts w:ascii="Tahoma" w:hAnsi="Tahoma" w:cs="Tahoma"/>
                          <w:color w:val="000000"/>
                          <w:lang w:val="pl-PL"/>
                        </w:rPr>
                        <w:t xml:space="preserve"> ZF </w:t>
                      </w:r>
                      <w:r w:rsidR="00636997">
                        <w:rPr>
                          <w:rFonts w:ascii="Tahoma" w:hAnsi="Tahoma" w:cs="Tahoma"/>
                          <w:color w:val="000000"/>
                          <w:lang w:val="pl-PL"/>
                        </w:rPr>
                        <w:t xml:space="preserve">(kiedyś </w:t>
                      </w:r>
                      <w:r w:rsidRPr="00C35D4D">
                        <w:rPr>
                          <w:rFonts w:ascii="Tahoma" w:hAnsi="Tahoma" w:cs="Tahoma"/>
                          <w:color w:val="000000"/>
                          <w:lang w:val="pl-PL"/>
                        </w:rPr>
                        <w:t>TRW</w:t>
                      </w:r>
                      <w:r w:rsidR="00636997">
                        <w:rPr>
                          <w:rFonts w:ascii="Tahoma" w:hAnsi="Tahoma" w:cs="Tahoma"/>
                          <w:color w:val="000000"/>
                          <w:lang w:val="pl-PL"/>
                        </w:rPr>
                        <w:t>)</w:t>
                      </w:r>
                      <w:r w:rsidRPr="00C35D4D">
                        <w:rPr>
                          <w:rFonts w:ascii="Tahoma" w:hAnsi="Tahoma" w:cs="Tahoma"/>
                          <w:color w:val="000000"/>
                          <w:lang w:val="pl-PL"/>
                        </w:rPr>
                        <w:t>.</w:t>
                      </w:r>
                      <w:r w:rsidR="00636997">
                        <w:rPr>
                          <w:rFonts w:ascii="Tahoma" w:hAnsi="Tahoma" w:cs="Tahoma"/>
                          <w:color w:val="000000"/>
                          <w:lang w:val="pl-PL"/>
                        </w:rPr>
                        <w:t xml:space="preserve"> </w:t>
                      </w:r>
                      <w:r w:rsidRPr="00C35D4D">
                        <w:rPr>
                          <w:rFonts w:ascii="Tahoma" w:hAnsi="Tahoma" w:cs="Tahoma"/>
                          <w:color w:val="000000"/>
                          <w:lang w:val="pl-PL"/>
                        </w:rPr>
                        <w:t>Stworzyliśmy program rozwoju talentów IT dla studentów</w:t>
                      </w:r>
                      <w:r>
                        <w:rPr>
                          <w:rFonts w:ascii="Tahoma" w:hAnsi="Tahoma" w:cs="Tahoma"/>
                          <w:color w:val="000000"/>
                          <w:lang w:val="pl-PL"/>
                        </w:rPr>
                        <w:t xml:space="preserve"> </w:t>
                      </w:r>
                      <w:r w:rsidRPr="00C35D4D">
                        <w:rPr>
                          <w:rFonts w:ascii="Tahoma" w:hAnsi="Tahoma" w:cs="Tahoma"/>
                          <w:color w:val="000000"/>
                          <w:lang w:val="pl-PL"/>
                        </w:rPr>
                        <w:t>i absolwentów informatyki i kierunków pokrewnych.</w:t>
                      </w:r>
                    </w:p>
                    <w:p w:rsidR="00624E50" w:rsidRPr="00C35D4D" w:rsidRDefault="00624E50" w:rsidP="00C35D4D">
                      <w:pPr>
                        <w:rPr>
                          <w:rFonts w:ascii="Tahoma" w:hAnsi="Tahoma" w:cs="Tahoma"/>
                          <w:color w:val="000000"/>
                          <w:lang w:val="pl-PL"/>
                        </w:rPr>
                      </w:pPr>
                    </w:p>
                    <w:p w:rsidR="00506AC2" w:rsidRPr="00C35D4D" w:rsidRDefault="00506AC2" w:rsidP="00506AC2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Tahoma" w:hAnsi="Tahoma" w:cs="Tahoma"/>
                          <w:color w:val="000000"/>
                          <w:lang w:val="pl-PL"/>
                        </w:rPr>
                      </w:pPr>
                    </w:p>
                    <w:p w:rsidR="00506AC2" w:rsidRPr="00C35D4D" w:rsidRDefault="00506AC2" w:rsidP="00506AC2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Tahoma" w:hAnsi="Tahoma" w:cs="Tahoma"/>
                          <w:color w:val="000000"/>
                          <w:lang w:val="pl-PL"/>
                        </w:rPr>
                      </w:pPr>
                    </w:p>
                    <w:p w:rsidR="00795E71" w:rsidRPr="00C35D4D" w:rsidRDefault="00795E71" w:rsidP="00795E71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95E7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2CA189" wp14:editId="53BA1130">
                <wp:simplePos x="0" y="0"/>
                <wp:positionH relativeFrom="column">
                  <wp:posOffset>-585470</wp:posOffset>
                </wp:positionH>
                <wp:positionV relativeFrom="paragraph">
                  <wp:posOffset>3986530</wp:posOffset>
                </wp:positionV>
                <wp:extent cx="6505575" cy="4029075"/>
                <wp:effectExtent l="0" t="0" r="0" b="9525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402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D4D" w:rsidRDefault="00C35D4D" w:rsidP="00C35D4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5D4D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Oferujemy: </w:t>
                            </w:r>
                          </w:p>
                          <w:p w:rsidR="008D0578" w:rsidRPr="00C35D4D" w:rsidRDefault="008D0578" w:rsidP="00C35D4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35D4D" w:rsidRPr="00C35D4D" w:rsidRDefault="00C35D4D" w:rsidP="00C35D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37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Dostęp do nowych technologii;</w:t>
                            </w:r>
                          </w:p>
                          <w:p w:rsidR="00C35D4D" w:rsidRPr="00C35D4D" w:rsidRDefault="00C35D4D" w:rsidP="00C35D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37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Zatrudnienie w oparciu o umowę o pracę (cały etat, ¾ etatu, ½ etatu);</w:t>
                            </w:r>
                          </w:p>
                          <w:p w:rsidR="00C35D4D" w:rsidRPr="00C35D4D" w:rsidRDefault="00C35D4D" w:rsidP="00C35D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37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Elastyczne godziny pracy ( praca pon-pt )</w:t>
                            </w:r>
                          </w:p>
                          <w:p w:rsidR="00C35D4D" w:rsidRPr="00C35D4D" w:rsidRDefault="00C35D4D" w:rsidP="00C35D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37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Stanowisko specjalisty dla najlepszych;</w:t>
                            </w:r>
                          </w:p>
                          <w:p w:rsidR="00C35D4D" w:rsidRPr="00C35D4D" w:rsidRDefault="00C35D4D" w:rsidP="00C35D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37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Opiekę mentora merytorycznego;</w:t>
                            </w:r>
                          </w:p>
                          <w:p w:rsidR="00C35D4D" w:rsidRPr="00C35D4D" w:rsidRDefault="00C35D4D" w:rsidP="00C35D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37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Udział w szkoleniach wewnętrznych i zewnętrznych;</w:t>
                            </w:r>
                          </w:p>
                          <w:p w:rsidR="00C35D4D" w:rsidRPr="00C35D4D" w:rsidRDefault="00C35D4D" w:rsidP="00C35D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37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Dofinansowanie do kursu językowego;</w:t>
                            </w:r>
                          </w:p>
                          <w:p w:rsidR="00C35D4D" w:rsidRPr="00C35D4D" w:rsidRDefault="00C35D4D" w:rsidP="00C35D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37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Pracę w młodym, międzynarodowym środowisku;</w:t>
                            </w:r>
                          </w:p>
                          <w:p w:rsidR="00C35D4D" w:rsidRPr="00C35D4D" w:rsidRDefault="00C35D4D" w:rsidP="00C35D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37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Pakiet socjalny;</w:t>
                            </w:r>
                          </w:p>
                          <w:p w:rsidR="00C35D4D" w:rsidRPr="00C35D4D" w:rsidRDefault="00C35D4D" w:rsidP="00C35D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37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Kartę MyBenefit;</w:t>
                            </w:r>
                          </w:p>
                          <w:p w:rsidR="00C35D4D" w:rsidRPr="00C35D4D" w:rsidRDefault="00C35D4D" w:rsidP="00C35D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37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Darmowe baseny na terenie Częstochowy i okolic;</w:t>
                            </w:r>
                          </w:p>
                          <w:p w:rsidR="00C35D4D" w:rsidRPr="00C35D4D" w:rsidRDefault="00C35D4D" w:rsidP="00C35D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37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Zniżki w punktach usługowo-handlowych;</w:t>
                            </w:r>
                          </w:p>
                          <w:p w:rsidR="00795E71" w:rsidRDefault="00C35D4D" w:rsidP="008D057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37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35D4D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Darmowe owoce;</w:t>
                            </w:r>
                          </w:p>
                          <w:p w:rsidR="008D0578" w:rsidRPr="008D0578" w:rsidRDefault="008D0578" w:rsidP="008D0578">
                            <w:pPr>
                              <w:pStyle w:val="ListParagraph"/>
                              <w:ind w:left="437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795E71" w:rsidRPr="00FF7386" w:rsidRDefault="00795E71" w:rsidP="00795E71">
                            <w:pPr>
                              <w:ind w:left="142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C35D4D" w:rsidRPr="00636997" w:rsidRDefault="00C35D4D" w:rsidP="00C35D4D">
                            <w:pPr>
                              <w:rPr>
                                <w:rFonts w:ascii="ZF Serif" w:hAnsi="ZF Serif"/>
                                <w:b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636997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Aktualnie poszukujemy pasjonatów IT w obszar</w:t>
                            </w:r>
                            <w:r w:rsidR="00636997" w:rsidRPr="00636997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ze zarządzania projektami (project management), którzy</w:t>
                            </w:r>
                            <w:r w:rsidRPr="00636997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795E71" w:rsidRPr="00636997" w:rsidRDefault="00795E71" w:rsidP="00795E71">
                            <w:pPr>
                              <w:pStyle w:val="EinfAbs"/>
                              <w:spacing w:line="240" w:lineRule="auto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8D0578" w:rsidRPr="00636997" w:rsidRDefault="00636997" w:rsidP="008D0578">
                            <w:pPr>
                              <w:pStyle w:val="EinfAbs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284" w:hanging="20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636997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lang w:val="de-DE"/>
                              </w:rPr>
                              <w:t>Są w trakcie lub ukończyli studia informatyczne</w:t>
                            </w:r>
                          </w:p>
                          <w:p w:rsidR="00636997" w:rsidRPr="00636997" w:rsidRDefault="00636997" w:rsidP="008D0578">
                            <w:pPr>
                              <w:pStyle w:val="EinfAbs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284" w:hanging="20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636997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lang w:val="de-DE"/>
                              </w:rPr>
                              <w:t>Komunikują się w języku angielskim</w:t>
                            </w:r>
                          </w:p>
                          <w:p w:rsidR="00636997" w:rsidRPr="00636997" w:rsidRDefault="00636997" w:rsidP="008D0578">
                            <w:pPr>
                              <w:pStyle w:val="EinfAbs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284" w:hanging="20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636997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lang w:val="de-DE"/>
                              </w:rPr>
                              <w:t>Znają podstawy zarządzania projektami</w:t>
                            </w:r>
                          </w:p>
                          <w:p w:rsidR="00636997" w:rsidRPr="00636997" w:rsidRDefault="00636997" w:rsidP="008D0578">
                            <w:pPr>
                              <w:pStyle w:val="EinfAbs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284" w:hanging="20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636997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lang w:val="de-DE"/>
                              </w:rPr>
                              <w:t>Są komunikatywni</w:t>
                            </w:r>
                          </w:p>
                          <w:p w:rsidR="00636997" w:rsidRPr="00636997" w:rsidRDefault="00636997" w:rsidP="008D0578">
                            <w:pPr>
                              <w:pStyle w:val="EinfAbs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284" w:hanging="207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636997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lang w:val="de-DE"/>
                              </w:rPr>
                              <w:t>Lubią pracować w zespole</w:t>
                            </w:r>
                          </w:p>
                          <w:p w:rsidR="00795E71" w:rsidRPr="00923CED" w:rsidRDefault="00795E71" w:rsidP="008D0578">
                            <w:pPr>
                              <w:pStyle w:val="EinfAbs"/>
                              <w:spacing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795E71" w:rsidRPr="00624E50" w:rsidRDefault="00795E71" w:rsidP="00624E50">
                            <w:pPr>
                              <w:pStyle w:val="EinfAbs"/>
                              <w:spacing w:line="240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CA189" id="Textfeld 10" o:spid="_x0000_s1028" type="#_x0000_t202" style="position:absolute;margin-left:-46.1pt;margin-top:313.9pt;width:512.25pt;height:3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" filled="f" stroked="f">
                <v:textbox>
                  <w:txbxContent>
                    <w:p w:rsidR="00C35D4D" w:rsidRDefault="00C35D4D" w:rsidP="00C35D4D">
                      <w:pP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C35D4D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Oferujemy: </w:t>
                      </w:r>
                    </w:p>
                    <w:p w:rsidR="008D0578" w:rsidRPr="00C35D4D" w:rsidRDefault="008D0578" w:rsidP="00C35D4D">
                      <w:pP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  <w:p w:rsidR="00C35D4D" w:rsidRPr="00C35D4D" w:rsidRDefault="00C35D4D" w:rsidP="00C35D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37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C35D4D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Dostęp do nowych technologii;</w:t>
                      </w:r>
                    </w:p>
                    <w:p w:rsidR="00C35D4D" w:rsidRPr="00C35D4D" w:rsidRDefault="00C35D4D" w:rsidP="00C35D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37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C35D4D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Zatrudnienie w oparciu o umowę o pracę (cały etat, ¾ etatu, ½ etatu);</w:t>
                      </w:r>
                    </w:p>
                    <w:p w:rsidR="00C35D4D" w:rsidRPr="00C35D4D" w:rsidRDefault="00C35D4D" w:rsidP="00C35D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37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C35D4D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Elastyczne godziny pracy ( praca pon-pt )</w:t>
                      </w:r>
                    </w:p>
                    <w:p w:rsidR="00C35D4D" w:rsidRPr="00C35D4D" w:rsidRDefault="00C35D4D" w:rsidP="00C35D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37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C35D4D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Stanowisko specjalisty dla najlepszych;</w:t>
                      </w:r>
                    </w:p>
                    <w:p w:rsidR="00C35D4D" w:rsidRPr="00C35D4D" w:rsidRDefault="00C35D4D" w:rsidP="00C35D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37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C35D4D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Opiekę mentora merytorycznego;</w:t>
                      </w:r>
                    </w:p>
                    <w:p w:rsidR="00C35D4D" w:rsidRPr="00C35D4D" w:rsidRDefault="00C35D4D" w:rsidP="00C35D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37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C35D4D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Udział w szkoleniach wewnętrznych i zewnętrznych;</w:t>
                      </w:r>
                    </w:p>
                    <w:p w:rsidR="00C35D4D" w:rsidRPr="00C35D4D" w:rsidRDefault="00C35D4D" w:rsidP="00C35D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37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C35D4D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Dofinansowanie do kursu językowego;</w:t>
                      </w:r>
                    </w:p>
                    <w:p w:rsidR="00C35D4D" w:rsidRPr="00C35D4D" w:rsidRDefault="00C35D4D" w:rsidP="00C35D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37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C35D4D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Pracę w młodym, międzynarodowym środowisku;</w:t>
                      </w:r>
                    </w:p>
                    <w:p w:rsidR="00C35D4D" w:rsidRPr="00C35D4D" w:rsidRDefault="00C35D4D" w:rsidP="00C35D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37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C35D4D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Pakiet socjalny;</w:t>
                      </w:r>
                    </w:p>
                    <w:p w:rsidR="00C35D4D" w:rsidRPr="00C35D4D" w:rsidRDefault="00C35D4D" w:rsidP="00C35D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37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C35D4D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Kartę MyBenefit;</w:t>
                      </w:r>
                    </w:p>
                    <w:p w:rsidR="00C35D4D" w:rsidRPr="00C35D4D" w:rsidRDefault="00C35D4D" w:rsidP="00C35D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37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C35D4D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Darmowe baseny na terenie Częstochowy i okolic;</w:t>
                      </w:r>
                    </w:p>
                    <w:p w:rsidR="00C35D4D" w:rsidRPr="00C35D4D" w:rsidRDefault="00C35D4D" w:rsidP="00C35D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37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C35D4D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Zniżki w punktach usługowo-handlowych;</w:t>
                      </w:r>
                    </w:p>
                    <w:p w:rsidR="00795E71" w:rsidRDefault="00C35D4D" w:rsidP="008D057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37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  <w:r w:rsidRPr="00C35D4D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Darmowe owoce;</w:t>
                      </w:r>
                    </w:p>
                    <w:p w:rsidR="008D0578" w:rsidRPr="008D0578" w:rsidRDefault="008D0578" w:rsidP="008D0578">
                      <w:pPr>
                        <w:pStyle w:val="ListParagraph"/>
                        <w:ind w:left="437"/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</w:pPr>
                    </w:p>
                    <w:p w:rsidR="00795E71" w:rsidRPr="00FF7386" w:rsidRDefault="00795E71" w:rsidP="00795E71">
                      <w:pPr>
                        <w:ind w:left="142"/>
                        <w:rPr>
                          <w:rFonts w:ascii="Tahoma" w:hAnsi="Tahoma" w:cs="Tahoma"/>
                          <w:sz w:val="16"/>
                          <w:szCs w:val="16"/>
                          <w:lang w:val="en-US"/>
                        </w:rPr>
                      </w:pPr>
                    </w:p>
                    <w:p w:rsidR="00C35D4D" w:rsidRPr="00636997" w:rsidRDefault="00C35D4D" w:rsidP="00C35D4D">
                      <w:pPr>
                        <w:rPr>
                          <w:rFonts w:ascii="ZF Serif" w:hAnsi="ZF Serif"/>
                          <w:b/>
                          <w:sz w:val="18"/>
                          <w:szCs w:val="18"/>
                          <w:lang w:val="pl-PL"/>
                        </w:rPr>
                      </w:pPr>
                      <w:r w:rsidRPr="00636997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Aktualnie poszukujemy pasjonatów IT w obszar</w:t>
                      </w:r>
                      <w:r w:rsidR="00636997" w:rsidRPr="00636997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ze zarządzania projektami (project management), którzy</w:t>
                      </w:r>
                      <w:r w:rsidRPr="00636997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</w:p>
                    <w:p w:rsidR="00795E71" w:rsidRPr="00636997" w:rsidRDefault="00795E71" w:rsidP="00795E71">
                      <w:pPr>
                        <w:pStyle w:val="EinfAbs"/>
                        <w:spacing w:line="24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  <w:lang w:val="pl-PL"/>
                        </w:rPr>
                      </w:pPr>
                    </w:p>
                    <w:p w:rsidR="008D0578" w:rsidRPr="00636997" w:rsidRDefault="00636997" w:rsidP="008D0578">
                      <w:pPr>
                        <w:pStyle w:val="EinfAbs"/>
                        <w:numPr>
                          <w:ilvl w:val="0"/>
                          <w:numId w:val="5"/>
                        </w:numPr>
                        <w:spacing w:line="240" w:lineRule="auto"/>
                        <w:ind w:left="284" w:hanging="207"/>
                        <w:rPr>
                          <w:rFonts w:ascii="Tahoma" w:hAnsi="Tahoma" w:cs="Tahoma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636997">
                        <w:rPr>
                          <w:rFonts w:ascii="Tahoma" w:hAnsi="Tahoma" w:cs="Tahoma"/>
                          <w:b/>
                          <w:sz w:val="20"/>
                          <w:szCs w:val="20"/>
                          <w:lang w:val="de-DE"/>
                        </w:rPr>
                        <w:t>Są w trakcie lub ukończyli studia informatyczne</w:t>
                      </w:r>
                    </w:p>
                    <w:p w:rsidR="00636997" w:rsidRPr="00636997" w:rsidRDefault="00636997" w:rsidP="008D0578">
                      <w:pPr>
                        <w:pStyle w:val="EinfAbs"/>
                        <w:numPr>
                          <w:ilvl w:val="0"/>
                          <w:numId w:val="5"/>
                        </w:numPr>
                        <w:spacing w:line="240" w:lineRule="auto"/>
                        <w:ind w:left="284" w:hanging="207"/>
                        <w:rPr>
                          <w:rFonts w:ascii="Tahoma" w:hAnsi="Tahoma" w:cs="Tahoma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636997">
                        <w:rPr>
                          <w:rFonts w:ascii="Tahoma" w:hAnsi="Tahoma" w:cs="Tahoma"/>
                          <w:b/>
                          <w:sz w:val="20"/>
                          <w:szCs w:val="20"/>
                          <w:lang w:val="de-DE"/>
                        </w:rPr>
                        <w:t>Komunikują się w języku angielskim</w:t>
                      </w:r>
                    </w:p>
                    <w:p w:rsidR="00636997" w:rsidRPr="00636997" w:rsidRDefault="00636997" w:rsidP="008D0578">
                      <w:pPr>
                        <w:pStyle w:val="EinfAbs"/>
                        <w:numPr>
                          <w:ilvl w:val="0"/>
                          <w:numId w:val="5"/>
                        </w:numPr>
                        <w:spacing w:line="240" w:lineRule="auto"/>
                        <w:ind w:left="284" w:hanging="207"/>
                        <w:rPr>
                          <w:rFonts w:ascii="Tahoma" w:hAnsi="Tahoma" w:cs="Tahoma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636997">
                        <w:rPr>
                          <w:rFonts w:ascii="Tahoma" w:hAnsi="Tahoma" w:cs="Tahoma"/>
                          <w:b/>
                          <w:sz w:val="20"/>
                          <w:szCs w:val="20"/>
                          <w:lang w:val="de-DE"/>
                        </w:rPr>
                        <w:t>Znają podstawy zarządzania projektami</w:t>
                      </w:r>
                    </w:p>
                    <w:p w:rsidR="00636997" w:rsidRPr="00636997" w:rsidRDefault="00636997" w:rsidP="008D0578">
                      <w:pPr>
                        <w:pStyle w:val="EinfAbs"/>
                        <w:numPr>
                          <w:ilvl w:val="0"/>
                          <w:numId w:val="5"/>
                        </w:numPr>
                        <w:spacing w:line="240" w:lineRule="auto"/>
                        <w:ind w:left="284" w:hanging="207"/>
                        <w:rPr>
                          <w:rFonts w:ascii="Tahoma" w:hAnsi="Tahoma" w:cs="Tahoma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636997">
                        <w:rPr>
                          <w:rFonts w:ascii="Tahoma" w:hAnsi="Tahoma" w:cs="Tahoma"/>
                          <w:b/>
                          <w:sz w:val="20"/>
                          <w:szCs w:val="20"/>
                          <w:lang w:val="de-DE"/>
                        </w:rPr>
                        <w:t>Są komunikatywni</w:t>
                      </w:r>
                    </w:p>
                    <w:p w:rsidR="00636997" w:rsidRPr="00636997" w:rsidRDefault="00636997" w:rsidP="008D0578">
                      <w:pPr>
                        <w:pStyle w:val="EinfAbs"/>
                        <w:numPr>
                          <w:ilvl w:val="0"/>
                          <w:numId w:val="5"/>
                        </w:numPr>
                        <w:spacing w:line="240" w:lineRule="auto"/>
                        <w:ind w:left="284" w:hanging="207"/>
                        <w:rPr>
                          <w:rFonts w:ascii="Tahoma" w:hAnsi="Tahoma" w:cs="Tahoma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636997">
                        <w:rPr>
                          <w:rFonts w:ascii="Tahoma" w:hAnsi="Tahoma" w:cs="Tahoma"/>
                          <w:b/>
                          <w:sz w:val="20"/>
                          <w:szCs w:val="20"/>
                          <w:lang w:val="de-DE"/>
                        </w:rPr>
                        <w:t>Lubią pracować w zespole</w:t>
                      </w:r>
                    </w:p>
                    <w:p w:rsidR="00795E71" w:rsidRPr="00923CED" w:rsidRDefault="00795E71" w:rsidP="008D0578">
                      <w:pPr>
                        <w:pStyle w:val="EinfAbs"/>
                        <w:spacing w:line="240" w:lineRule="auto"/>
                        <w:rPr>
                          <w:rFonts w:ascii="Tahoma" w:hAnsi="Tahoma" w:cs="Tahoma"/>
                          <w:sz w:val="20"/>
                          <w:szCs w:val="20"/>
                          <w:lang w:val="de-DE"/>
                        </w:rPr>
                      </w:pPr>
                    </w:p>
                    <w:p w:rsidR="00795E71" w:rsidRPr="00624E50" w:rsidRDefault="00795E71" w:rsidP="00624E50">
                      <w:pPr>
                        <w:pStyle w:val="EinfAbs"/>
                        <w:spacing w:line="240" w:lineRule="auto"/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0578" w:rsidRPr="00795E7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FD1365" wp14:editId="69DE5B37">
                <wp:simplePos x="0" y="0"/>
                <wp:positionH relativeFrom="column">
                  <wp:posOffset>-537845</wp:posOffset>
                </wp:positionH>
                <wp:positionV relativeFrom="paragraph">
                  <wp:posOffset>8014335</wp:posOffset>
                </wp:positionV>
                <wp:extent cx="4800600" cy="1056005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05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E50" w:rsidRPr="00624E50" w:rsidRDefault="00624E50" w:rsidP="00624E50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48"/>
                                <w:szCs w:val="48"/>
                                <w:lang w:val="pl-PL"/>
                              </w:rPr>
                            </w:pPr>
                            <w:r w:rsidRPr="00624E50">
                              <w:rPr>
                                <w:rFonts w:ascii="Tahoma" w:hAnsi="Tahoma" w:cs="Tahoma"/>
                                <w:b/>
                                <w:bCs/>
                                <w:sz w:val="48"/>
                                <w:szCs w:val="48"/>
                                <w:lang w:val="pl-PL"/>
                              </w:rPr>
                              <w:t>Nie czekaj - aplikuj!</w:t>
                            </w:r>
                          </w:p>
                          <w:p w:rsidR="00624E50" w:rsidRPr="00624E50" w:rsidRDefault="00624E50" w:rsidP="00624E50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ABE7"/>
                                <w:sz w:val="48"/>
                                <w:szCs w:val="48"/>
                                <w:lang w:val="pl-PL"/>
                              </w:rPr>
                            </w:pPr>
                            <w:r w:rsidRPr="00624E50">
                              <w:rPr>
                                <w:rFonts w:ascii="Tahoma" w:hAnsi="Tahoma" w:cs="Tahoma"/>
                                <w:b/>
                                <w:bCs/>
                                <w:color w:val="00ABE7"/>
                                <w:sz w:val="48"/>
                                <w:szCs w:val="48"/>
                                <w:lang w:val="pl-PL"/>
                              </w:rPr>
                              <w:t xml:space="preserve">zf.it@zf.com </w:t>
                            </w:r>
                          </w:p>
                          <w:p w:rsidR="00795E71" w:rsidRPr="00624E50" w:rsidRDefault="00795E71" w:rsidP="00124057">
                            <w:pPr>
                              <w:pStyle w:val="EinfAbs"/>
                              <w:spacing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D1365" id="Textfeld 6" o:spid="_x0000_s1029" type="#_x0000_t202" style="position:absolute;margin-left:-42.35pt;margin-top:631.05pt;width:378pt;height:8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" filled="f" stroked="f">
                <v:textbox>
                  <w:txbxContent>
                    <w:p w:rsidR="00624E50" w:rsidRPr="00624E50" w:rsidRDefault="00624E50" w:rsidP="00624E50">
                      <w:pPr>
                        <w:rPr>
                          <w:rFonts w:ascii="Tahoma" w:hAnsi="Tahoma" w:cs="Tahoma"/>
                          <w:b/>
                          <w:bCs/>
                          <w:sz w:val="48"/>
                          <w:szCs w:val="48"/>
                          <w:lang w:val="pl-PL"/>
                        </w:rPr>
                      </w:pPr>
                      <w:r w:rsidRPr="00624E50">
                        <w:rPr>
                          <w:rFonts w:ascii="Tahoma" w:hAnsi="Tahoma" w:cs="Tahoma"/>
                          <w:b/>
                          <w:bCs/>
                          <w:sz w:val="48"/>
                          <w:szCs w:val="48"/>
                          <w:lang w:val="pl-PL"/>
                        </w:rPr>
                        <w:t>Nie czekaj - aplikuj!</w:t>
                      </w:r>
                    </w:p>
                    <w:p w:rsidR="00624E50" w:rsidRPr="00624E50" w:rsidRDefault="00624E50" w:rsidP="00624E50">
                      <w:pPr>
                        <w:rPr>
                          <w:rFonts w:ascii="Tahoma" w:hAnsi="Tahoma" w:cs="Tahoma"/>
                          <w:b/>
                          <w:bCs/>
                          <w:color w:val="00ABE7"/>
                          <w:sz w:val="48"/>
                          <w:szCs w:val="48"/>
                          <w:lang w:val="pl-PL"/>
                        </w:rPr>
                      </w:pPr>
                      <w:r w:rsidRPr="00624E50">
                        <w:rPr>
                          <w:rFonts w:ascii="Tahoma" w:hAnsi="Tahoma" w:cs="Tahoma"/>
                          <w:b/>
                          <w:bCs/>
                          <w:color w:val="00ABE7"/>
                          <w:sz w:val="48"/>
                          <w:szCs w:val="48"/>
                          <w:lang w:val="pl-PL"/>
                        </w:rPr>
                        <w:t xml:space="preserve">zf.it@zf.com </w:t>
                      </w:r>
                    </w:p>
                    <w:p w:rsidR="00795E71" w:rsidRPr="00624E50" w:rsidRDefault="00795E71" w:rsidP="00124057">
                      <w:pPr>
                        <w:pStyle w:val="EinfAbs"/>
                        <w:spacing w:line="24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lang w:val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4057" w:rsidRPr="00795E7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BA6D8E" wp14:editId="330060AA">
                <wp:simplePos x="0" y="0"/>
                <wp:positionH relativeFrom="column">
                  <wp:posOffset>4683760</wp:posOffset>
                </wp:positionH>
                <wp:positionV relativeFrom="paragraph">
                  <wp:posOffset>7658100</wp:posOffset>
                </wp:positionV>
                <wp:extent cx="1604645" cy="1600200"/>
                <wp:effectExtent l="0" t="0" r="0" b="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64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E50" w:rsidRPr="001C409F" w:rsidRDefault="00624E50" w:rsidP="00624E50">
                            <w:pPr>
                              <w:rPr>
                                <w:rFonts w:ascii="ZF Sans Medium" w:hAnsi="ZF Sans Medium"/>
                                <w:sz w:val="16"/>
                                <w:szCs w:val="16"/>
                              </w:rPr>
                            </w:pPr>
                            <w:r w:rsidRPr="002C4059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lang w:val="pl-PL"/>
                              </w:rPr>
                              <w:t>Lokaliza</w:t>
                            </w:r>
                            <w:r w:rsidRPr="00624E50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lang w:val="pl-PL"/>
                              </w:rPr>
                              <w:t>cja:  Częstochowa</w:t>
                            </w:r>
                            <w:r>
                              <w:rPr>
                                <w:rFonts w:ascii="ZF Sans Medium" w:hAnsi="ZF Sans Medium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95E71" w:rsidRPr="00624E50" w:rsidRDefault="00795E71" w:rsidP="00795E71">
                            <w:pPr>
                              <w:pStyle w:val="EinfAbs"/>
                              <w:spacing w:line="276" w:lineRule="auto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lang w:val="pl-PL"/>
                              </w:rPr>
                            </w:pPr>
                          </w:p>
                          <w:p w:rsidR="00795E71" w:rsidRPr="00624E50" w:rsidRDefault="000E5DFB" w:rsidP="00795E71">
                            <w:pPr>
                              <w:pStyle w:val="EinfAbs"/>
                              <w:spacing w:line="276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ABE7"/>
                                <w:sz w:val="20"/>
                                <w:szCs w:val="20"/>
                                <w:lang w:val="pl-PL"/>
                              </w:rPr>
                            </w:pPr>
                            <w:hyperlink r:id="rId34" w:history="1">
                              <w:r w:rsidR="00624E50" w:rsidRPr="00624E50">
                                <w:rPr>
                                  <w:rFonts w:ascii="Tahoma" w:hAnsi="Tahoma" w:cs="Tahoma"/>
                                  <w:b/>
                                  <w:bCs/>
                                  <w:color w:val="00ABE7"/>
                                  <w:sz w:val="20"/>
                                  <w:szCs w:val="20"/>
                                  <w:lang w:val="pl-PL"/>
                                </w:rPr>
                                <w:t>www.zf.com</w:t>
                              </w:r>
                            </w:hyperlink>
                          </w:p>
                          <w:p w:rsidR="00624E50" w:rsidRPr="00624E50" w:rsidRDefault="00624E50" w:rsidP="00795E71">
                            <w:pPr>
                              <w:pStyle w:val="EinfAbs"/>
                              <w:spacing w:line="276" w:lineRule="auto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624E50">
                              <w:rPr>
                                <w:rFonts w:ascii="Tahoma" w:hAnsi="Tahoma" w:cs="Tahoma"/>
                                <w:b/>
                                <w:bCs/>
                                <w:color w:val="00ABE7"/>
                                <w:sz w:val="20"/>
                                <w:szCs w:val="20"/>
                                <w:lang w:val="pl-PL"/>
                              </w:rPr>
                              <w:t>zf.com/carreers.</w:t>
                            </w:r>
                          </w:p>
                          <w:p w:rsidR="00795E71" w:rsidRPr="00624E50" w:rsidRDefault="00795E71" w:rsidP="00795E71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A6D8E" id="Textfeld 8" o:spid="_x0000_s1030" type="#_x0000_t202" style="position:absolute;margin-left:368.8pt;margin-top:603pt;width:126.35pt;height:1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" filled="f" stroked="f">
                <v:textbox>
                  <w:txbxContent>
                    <w:p w:rsidR="00624E50" w:rsidRPr="001C409F" w:rsidRDefault="00624E50" w:rsidP="00624E50">
                      <w:pPr>
                        <w:rPr>
                          <w:rFonts w:ascii="ZF Sans Medium" w:hAnsi="ZF Sans Medium"/>
                          <w:sz w:val="16"/>
                          <w:szCs w:val="16"/>
                        </w:rPr>
                      </w:pPr>
                      <w:r w:rsidRPr="002C4059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lang w:val="pl-PL"/>
                        </w:rPr>
                        <w:t>Lokaliza</w:t>
                      </w:r>
                      <w:r w:rsidRPr="00624E50"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lang w:val="pl-PL"/>
                        </w:rPr>
                        <w:t>cja:  Częstochowa</w:t>
                      </w:r>
                      <w:r>
                        <w:rPr>
                          <w:rFonts w:ascii="ZF Sans Medium" w:hAnsi="ZF Sans Medium"/>
                          <w:sz w:val="16"/>
                          <w:szCs w:val="16"/>
                        </w:rPr>
                        <w:t xml:space="preserve"> </w:t>
                      </w:r>
                    </w:p>
                    <w:p w:rsidR="00795E71" w:rsidRPr="00624E50" w:rsidRDefault="00795E71" w:rsidP="00795E71">
                      <w:pPr>
                        <w:pStyle w:val="EinfAbs"/>
                        <w:spacing w:line="276" w:lineRule="auto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lang w:val="pl-PL"/>
                        </w:rPr>
                      </w:pPr>
                    </w:p>
                    <w:p w:rsidR="00795E71" w:rsidRPr="00624E50" w:rsidRDefault="000E5DFB" w:rsidP="00795E71">
                      <w:pPr>
                        <w:pStyle w:val="EinfAbs"/>
                        <w:spacing w:line="276" w:lineRule="auto"/>
                        <w:rPr>
                          <w:rFonts w:ascii="Tahoma" w:hAnsi="Tahoma" w:cs="Tahoma"/>
                          <w:b/>
                          <w:bCs/>
                          <w:color w:val="00ABE7"/>
                          <w:sz w:val="20"/>
                          <w:szCs w:val="20"/>
                          <w:lang w:val="pl-PL"/>
                        </w:rPr>
                      </w:pPr>
                      <w:hyperlink r:id="rId35" w:history="1">
                        <w:r w:rsidR="00624E50" w:rsidRPr="00624E50">
                          <w:rPr>
                            <w:rFonts w:ascii="Tahoma" w:hAnsi="Tahoma" w:cs="Tahoma"/>
                            <w:b/>
                            <w:bCs/>
                            <w:color w:val="00ABE7"/>
                            <w:sz w:val="20"/>
                            <w:szCs w:val="20"/>
                            <w:lang w:val="pl-PL"/>
                          </w:rPr>
                          <w:t>www.zf.com</w:t>
                        </w:r>
                      </w:hyperlink>
                    </w:p>
                    <w:p w:rsidR="00624E50" w:rsidRPr="00624E50" w:rsidRDefault="00624E50" w:rsidP="00795E71">
                      <w:pPr>
                        <w:pStyle w:val="EinfAbs"/>
                        <w:spacing w:line="276" w:lineRule="auto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lang w:val="pl-PL"/>
                        </w:rPr>
                      </w:pPr>
                      <w:r w:rsidRPr="00624E50">
                        <w:rPr>
                          <w:rFonts w:ascii="Tahoma" w:hAnsi="Tahoma" w:cs="Tahoma"/>
                          <w:b/>
                          <w:bCs/>
                          <w:color w:val="00ABE7"/>
                          <w:sz w:val="20"/>
                          <w:szCs w:val="20"/>
                          <w:lang w:val="pl-PL"/>
                        </w:rPr>
                        <w:t>zf.com/carreers.</w:t>
                      </w:r>
                    </w:p>
                    <w:p w:rsidR="00795E71" w:rsidRPr="00624E50" w:rsidRDefault="00795E71" w:rsidP="00795E71">
                      <w:pPr>
                        <w:spacing w:line="276" w:lineRule="auto"/>
                        <w:rPr>
                          <w:rFonts w:ascii="Tahoma" w:hAnsi="Tahoma" w:cs="Tahoma"/>
                          <w:sz w:val="16"/>
                          <w:szCs w:val="16"/>
                          <w:lang w:val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5991">
        <w:rPr>
          <w:noProof/>
        </w:rPr>
        <w:drawing>
          <wp:anchor distT="0" distB="0" distL="114300" distR="114300" simplePos="0" relativeHeight="251679744" behindDoc="1" locked="1" layoutInCell="1" allowOverlap="1" wp14:anchorId="154EB6B3" wp14:editId="7460AD71">
            <wp:simplePos x="0" y="0"/>
            <wp:positionH relativeFrom="column">
              <wp:posOffset>-899795</wp:posOffset>
            </wp:positionH>
            <wp:positionV relativeFrom="page">
              <wp:posOffset>0</wp:posOffset>
            </wp:positionV>
            <wp:extent cx="7635600" cy="2728800"/>
            <wp:effectExtent l="0" t="0" r="381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mea\frd\team\kstZ1067\common\10_Employer Branding\10_HR Branding\Pictures\HR Kampagne What's next\04_Bühnenbilder_Homepage\ZF_HR_Website_Banner_1160x500px_Hannes_Pict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600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530B" w:rsidSect="006F530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5DFB" w:rsidRDefault="000E5DFB" w:rsidP="005B6871">
      <w:r>
        <w:separator/>
      </w:r>
    </w:p>
  </w:endnote>
  <w:endnote w:type="continuationSeparator" w:id="0">
    <w:p w:rsidR="000E5DFB" w:rsidRDefault="000E5DFB" w:rsidP="005B6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ZF Serif">
    <w:altName w:val="ZF Serif"/>
    <w:panose1 w:val="00000000000000000000"/>
    <w:charset w:val="EE"/>
    <w:family w:val="auto"/>
    <w:pitch w:val="variable"/>
    <w:sig w:usb0="00000007" w:usb1="0000E46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F Sans Medium">
    <w:panose1 w:val="00000000000000000000"/>
    <w:charset w:val="00"/>
    <w:family w:val="auto"/>
    <w:pitch w:val="variable"/>
    <w:sig w:usb0="A00000AF" w:usb1="0000E46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5DFB" w:rsidRDefault="000E5DFB" w:rsidP="005B6871">
      <w:r>
        <w:separator/>
      </w:r>
    </w:p>
  </w:footnote>
  <w:footnote w:type="continuationSeparator" w:id="0">
    <w:p w:rsidR="000E5DFB" w:rsidRDefault="000E5DFB" w:rsidP="005B68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15650"/>
    <w:multiLevelType w:val="hybridMultilevel"/>
    <w:tmpl w:val="E89EB6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B1252"/>
    <w:multiLevelType w:val="hybridMultilevel"/>
    <w:tmpl w:val="30161908"/>
    <w:lvl w:ilvl="0" w:tplc="9244A774">
      <w:start w:val="1"/>
      <w:numFmt w:val="bullet"/>
      <w:lvlText w:val=""/>
      <w:lvlJc w:val="left"/>
      <w:pPr>
        <w:ind w:left="482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2" w15:restartNumberingAfterBreak="0">
    <w:nsid w:val="32F813F3"/>
    <w:multiLevelType w:val="hybridMultilevel"/>
    <w:tmpl w:val="20F83812"/>
    <w:lvl w:ilvl="0" w:tplc="9244A774">
      <w:start w:val="1"/>
      <w:numFmt w:val="bullet"/>
      <w:lvlText w:val=""/>
      <w:lvlJc w:val="left"/>
      <w:pPr>
        <w:ind w:left="482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34526B15"/>
    <w:multiLevelType w:val="hybridMultilevel"/>
    <w:tmpl w:val="B82CE50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AFD5629"/>
    <w:multiLevelType w:val="hybridMultilevel"/>
    <w:tmpl w:val="405436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4B42EE"/>
    <w:multiLevelType w:val="hybridMultilevel"/>
    <w:tmpl w:val="CE26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D4D"/>
    <w:rsid w:val="00023DB0"/>
    <w:rsid w:val="000A42D1"/>
    <w:rsid w:val="000E03F1"/>
    <w:rsid w:val="000E5DFB"/>
    <w:rsid w:val="00124057"/>
    <w:rsid w:val="001C409F"/>
    <w:rsid w:val="00205920"/>
    <w:rsid w:val="002330E7"/>
    <w:rsid w:val="00237DF9"/>
    <w:rsid w:val="00244BE9"/>
    <w:rsid w:val="002C4059"/>
    <w:rsid w:val="00355DBD"/>
    <w:rsid w:val="003C1988"/>
    <w:rsid w:val="004165CA"/>
    <w:rsid w:val="00421DC8"/>
    <w:rsid w:val="0043443F"/>
    <w:rsid w:val="004635A6"/>
    <w:rsid w:val="004D1FD1"/>
    <w:rsid w:val="004D482A"/>
    <w:rsid w:val="00502C48"/>
    <w:rsid w:val="00506AC2"/>
    <w:rsid w:val="00582EB0"/>
    <w:rsid w:val="005A5330"/>
    <w:rsid w:val="005B6871"/>
    <w:rsid w:val="00605F67"/>
    <w:rsid w:val="00624E50"/>
    <w:rsid w:val="00636997"/>
    <w:rsid w:val="00671A1D"/>
    <w:rsid w:val="006A6EA0"/>
    <w:rsid w:val="006A7C25"/>
    <w:rsid w:val="006C7203"/>
    <w:rsid w:val="006F530B"/>
    <w:rsid w:val="00795E71"/>
    <w:rsid w:val="007C5991"/>
    <w:rsid w:val="00810195"/>
    <w:rsid w:val="00820E66"/>
    <w:rsid w:val="00856BFC"/>
    <w:rsid w:val="00862363"/>
    <w:rsid w:val="00895D14"/>
    <w:rsid w:val="008B4A47"/>
    <w:rsid w:val="008D0578"/>
    <w:rsid w:val="00931E8F"/>
    <w:rsid w:val="00957A5D"/>
    <w:rsid w:val="009630F7"/>
    <w:rsid w:val="009A689D"/>
    <w:rsid w:val="009B04FB"/>
    <w:rsid w:val="009B6115"/>
    <w:rsid w:val="00A4277C"/>
    <w:rsid w:val="00A60099"/>
    <w:rsid w:val="00AB438A"/>
    <w:rsid w:val="00B24290"/>
    <w:rsid w:val="00B26474"/>
    <w:rsid w:val="00B3734F"/>
    <w:rsid w:val="00B93C81"/>
    <w:rsid w:val="00BE48DB"/>
    <w:rsid w:val="00C35D4D"/>
    <w:rsid w:val="00C715F4"/>
    <w:rsid w:val="00C8500A"/>
    <w:rsid w:val="00CD3701"/>
    <w:rsid w:val="00D16FCD"/>
    <w:rsid w:val="00D24C44"/>
    <w:rsid w:val="00D52EDA"/>
    <w:rsid w:val="00D84100"/>
    <w:rsid w:val="00DD3B34"/>
    <w:rsid w:val="00E41325"/>
    <w:rsid w:val="00E8458E"/>
    <w:rsid w:val="00ED62E6"/>
    <w:rsid w:val="00F008BD"/>
    <w:rsid w:val="00F36080"/>
    <w:rsid w:val="00FB12FE"/>
    <w:rsid w:val="00FD55AF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7186F3"/>
  <w14:defaultImageDpi w14:val="300"/>
  <w15:docId w15:val="{91510C2B-1100-4897-8130-892BDF3BD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0099"/>
  </w:style>
  <w:style w:type="paragraph" w:styleId="Heading4">
    <w:name w:val="heading 4"/>
    <w:basedOn w:val="Normal"/>
    <w:link w:val="Heading4Char"/>
    <w:uiPriority w:val="9"/>
    <w:qFormat/>
    <w:rsid w:val="00862363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FD55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D55A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C409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862363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86236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B12F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2FE"/>
  </w:style>
  <w:style w:type="paragraph" w:styleId="Footer">
    <w:name w:val="footer"/>
    <w:basedOn w:val="Normal"/>
    <w:link w:val="FooterChar"/>
    <w:uiPriority w:val="99"/>
    <w:unhideWhenUsed/>
    <w:rsid w:val="00FB12F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2FE"/>
  </w:style>
  <w:style w:type="paragraph" w:customStyle="1" w:styleId="EinfAbs">
    <w:name w:val="[Einf. Abs.]"/>
    <w:basedOn w:val="Normal"/>
    <w:uiPriority w:val="99"/>
    <w:rsid w:val="00B93C8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Default">
    <w:name w:val="Default"/>
    <w:rsid w:val="00C35D4D"/>
    <w:pPr>
      <w:autoSpaceDE w:val="0"/>
      <w:autoSpaceDN w:val="0"/>
      <w:adjustRightInd w:val="0"/>
    </w:pPr>
    <w:rPr>
      <w:rFonts w:ascii="ZF Serif" w:hAnsi="ZF Serif" w:cs="ZF Serif"/>
      <w:color w:val="000000"/>
      <w:lang w:val="pl-PL"/>
    </w:rPr>
  </w:style>
  <w:style w:type="character" w:styleId="Hyperlink">
    <w:name w:val="Hyperlink"/>
    <w:basedOn w:val="DefaultParagraphFont"/>
    <w:uiPriority w:val="99"/>
    <w:unhideWhenUsed/>
    <w:rsid w:val="00624E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4E5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5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openxmlformats.org/officeDocument/2006/relationships/hyperlink" Target="http://www.zf.com" TargetMode="Externa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endnotes" Target="endnotes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footnotes" Target="footnotes.xm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numbering" Target="numbering.xml"/><Relationship Id="rId36" Type="http://schemas.openxmlformats.org/officeDocument/2006/relationships/image" Target="media/image1.jpg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settings" Target="settings.xml"/><Relationship Id="rId35" Type="http://schemas.openxmlformats.org/officeDocument/2006/relationships/hyperlink" Target="http://www.zf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przaA\AppData\Local\Microsoft\Windows\Temporary%20Internet%20Files\Content.Outlook\JUKIT4GN\HR_Internal_Job%20Posting_Hannes_EN_A4%20(002)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XeGKudETKPeaCNGFh5iTSI5UodjD94nh7U7VklxY>VB3l5HE3+mpTuCJDs+NoNHPoBTZjQlRZLnwiTp/LCwhPLYItGUGkyLy9FZPU16AcU7zE/p2KBmGX+vo9sqjPFA==</nXeGKudETKPeaCNGFh5iTSI5UodjD94nh7U7VklxY>
</file>

<file path=customXml/item10.xml><?xml version="1.0" encoding="utf-8"?>
<nXeGKudETKPeaCNGFh5iyLk1gcWWJqTgFQk8wGFUmjFC0m6hdwbr2zDsrBNVqK>nF8olz2gM4byEWgJo1JZaO2LZs/JJuJ+edvPG3GFdTU=</nXeGKudETKPeaCNGFh5iyLk1gcWWJqTgFQk8wGFUmjFC0m6hdwbr2zDsrBNVqK>
</file>

<file path=customXml/item11.xml><?xml version="1.0" encoding="utf-8"?>
<NovaPath_docPath>H:\individual\x03_Expertteam\06_Medienkommunikation\04_Stellenaushänge A4\Neue Aushänge\intern</NovaPath_docPath>
</file>

<file path=customXml/item12.xml><?xml version="1.0" encoding="utf-8"?>
<NovaPath_DocInfoFromAfterSave>False</NovaPath_DocInfoFromAfterSave>
</file>

<file path=customXml/item13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14.xml><?xml version="1.0" encoding="utf-8"?>
<nXeGKudETKPeaCNGFh5ix5fP7fSWtl37NIroXmZN38TajkfZeW3Vf6bvmNn8>RttQ4l6PY8urrnpCpDJmN5Nhc3Xk/hWY8zPADeuIAyQfsa4LtLWEBb3dmrDOb8r6</nXeGKudETKPeaCNGFh5ix5fP7fSWtl37NIroXmZN38TajkfZeW3Vf6bvmNn8>
</file>

<file path=customXml/item15.xml><?xml version="1.0" encoding="utf-8"?>
<NovaPath_tenantID>8BC9BD9B-31E2-4E97-ABE0-B03814292429</NovaPath_tenantID>
</file>

<file path=customXml/item16.xml><?xml version="1.0" encoding="utf-8"?>
<nXeGKudETKPeaCNGFh5ix5fP7fSWtl37NIroXmZyHIynb9qBde2n67FOJFV2>eDRB324l0Mn4dbbVFF/GnQ==</nXeGKudETKPeaCNGFh5ix5fP7fSWtl37NIroXmZyHIynb9qBde2n67FOJFV2>
</file>

<file path=customXml/item17.xml><?xml version="1.0" encoding="utf-8"?>
<NovaPath_docOwner>F35967</NovaPath_docOwner>
</file>

<file path=customXml/item18.xml><?xml version="1.0" encoding="utf-8"?>
<NovaPath_docClass>Public</NovaPath_docClass>
</file>

<file path=customXml/item19.xml><?xml version="1.0" encoding="utf-8"?>
<nXeGKudETKPeaCNGFh5i8sltj09I1nJ8AlBUytNZ1Ehih9jnZMZtoeNI9UMZ5>w0PIIyGfD5VLc1zoJj+TuoFY4ueCTbMjhBax3Xd7TB8=</nXeGKudETKPeaCNGFh5i8sltj09I1nJ8AlBUytNZ1Ehih9jnZMZtoeNI9UMZ5>
</file>

<file path=customXml/item2.xml><?xml version="1.0" encoding="utf-8"?>
<nXeGKudETKPeaCNGFh5i0BGlH9ci87cLWvMx3DlPzuAPh2gY9s703zKUS7uW>NotaLn4rzpcsMkWlssabrMHmx5o9spxuc3WEzPf0H/bJbDGGTXnCIE3Pd+LO+VcVlg81u4euh1l1etr+/ZYAXxGx/eZciYcuh8fxOPmYiIzbbWt9rzOc/EUlSaZ9DFiLWuapCbOBz4t1ge6Jy8Y7YnHhQ1tgKOmsiyjAF1KwMcA9CvqKJUNIBIu091qC5I2AS+7RERj0Hz/a65ZdgI1CFopcnJdXPOW5drH1hmhv5iERsySMumbUtLSA6n4luYMy</nXeGKudETKPeaCNGFh5i0BGlH9ci87cLWvMx3DlPzuAPh2gY9s703zKUS7uW>
</file>

<file path=customXml/item20.xml><?xml version="1.0" encoding="utf-8"?>
<nXeGKudETKPeaCNGFh5iy53cs4YTjZQd4Re9Stbph13fJwq3N1dxRUwfkxNCzGbktJIbKf2q8mQyY814Q>GoBUcRQBOiWNv9cnqy33XA==</nXeGKudETKPeaCNGFh5iy53cs4YTjZQd4Re9Stbph13fJwq3N1dxRUwfkxNCzGbktJIbKf2q8mQyY814Q>
</file>

<file path=customXml/item21.xml><?xml version="1.0" encoding="utf-8"?>
<NovaPath_docID>UW6K5SO6VHKFIF6AO0KO34GP5X</NovaPath_docID>
</file>

<file path=customXml/item22.xml><?xml version="1.0" encoding="utf-8"?>
<NovaPath_docClassDate>01/16/2017 10:07:56</NovaPath_docClassDate>
</file>

<file path=customXml/item23.xml><?xml version="1.0" encoding="utf-8"?>
<NovaPath_docAuthor>Barbara Hoerl</NovaPath_docAuthor>
</file>

<file path=customXml/item24.xml><?xml version="1.0" encoding="utf-8"?>
<NovaPath_baseApplication>Microsoft Word</NovaPath_baseApplication>
</file>

<file path=customXml/item25.xml><?xml version="1.0" encoding="utf-8"?>
<NovaPath_docClassID>1010</NovaPath_docClassID>
</file>

<file path=customXml/item26.xml><?xml version="1.0" encoding="utf-8"?>
<nXeGKudETKPeaCNGFh5i7cKyawAjgyQn9gyiebCxx1jD9eHXSWW9Lib2F1j9>NotaLn4rzpcsMkWlssabrMHmx5o9spxuc3WEzPf0H/bJbDGGTXnCIE3Pd+LO+VcVlg81u4euh1l1etr+/ZYAXxGx/eZciYcuh8fxOPmYiIzbbWt9rzOc/EUlSaZ9DFiLWuapCbOBz4t1ge6Jy8Y7YnHhQ1tgKOmsiyjAF1KwMcA9CvqKJUNIBIu091qC5I2AS+7RERj0Hz/a65ZdgI1CFopcnJdXPOW5drH1hmhv5iHMl9HAISZ4L73V/OQHJJrutiMSyTUyijnwDVljTNGfLbRXWd14yhgMXIrGnu6A05uu47mvaKTD7OSf0AFZS+4lJX8zb1ux65aqwBDsFCNFrunZVmSVcrjrMSsnUP7O/K8kteiIZqd9UOkbsY4SbAwJ</nXeGKudETKPeaCNGFh5i7cKyawAjgyQn9gyiebCxx1jD9eHXSWW9Lib2F1j9>
</file>

<file path=customXml/item27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nXeGKudETKPeaCNGFh5i5JKJLOqxkMZWB6LsYfMaI9RtbpE1WkCpXazESWus5B>azEAHTLcsbNg5UwDcDWw8yv6kUq4IwLMvLCBuI8VlJMIxyFKvjBJO1lLibrlF12zpHjyo6m8zFiOxQbs94el1A==</nXeGKudETKPeaCNGFh5i5JKJLOqxkMZWB6LsYfMaI9RtbpE1WkCpXazESWus5B>
</file>

<file path=customXml/item4.xml><?xml version="1.0" encoding="utf-8"?>
<nXeGKudETKPeaCNGFh5iKXsadLDxTRe0xbrxgS3asWaSdlBY0sLX5pYu7jLmo>SiTVZYrZoP6lgSCTj6v0lYUXo7rptB3vsxE98fSlaTok74hHqUQ//z+IzG3f3dKdNUyW4Kjm/X9VSbJA4Gr5MW0KPH+B642pxXdDNArGooo=</nXeGKudETKPeaCNGFh5iKXsadLDxTRe0xbrxgS3asWaSdlBY0sLX5pYu7jLmo>
</file>

<file path=customXml/item5.xml><?xml version="1.0" encoding="utf-8"?>
<NovaPath_versionInfo>3.4.10.11016</NovaPath_versionInfo>
</file>

<file path=customXml/item6.xml><?xml version="1.0" encoding="utf-8"?>
<nXeGKudETKPeaCNGFh5i2aVdoOsLYjULCdH7T707tDyRRmguot4fEcJ2iD6f9>bSZo1fA1ivlBIC8xVWMksg==</nXeGKudETKPeaCNGFh5i2aVdoOsLYjULCdH7T707tDyRRmguot4fEcJ2iD6f9>
</file>

<file path=customXml/item7.xml><?xml version="1.0" encoding="utf-8"?>
<NovaPath_docName>H:\individual\x03_Expertteam\06_Medienkommunikation\04_Stellenaushänge A4\Neue Aushänge\intern\HR_Internal_Job Posting_Hannes_EN_A4.docx</NovaPath_docName>
</file>

<file path=customXml/item8.xml><?xml version="1.0" encoding="utf-8"?>
<NovaPath_docIDOld>TFUPOWML7ZI1SXECZ49OPZRHW4</NovaPath_docIDOld>
</file>

<file path=customXml/item9.xml><?xml version="1.0" encoding="utf-8"?>
<nXeGKudETKPeaCNGFh5ix5fP7fSWtl37NIroXmYBQsS1cecqKZfGozr8W9iy>lRNKEdCWJXNAkniveh3+yQ==</nXeGKudETKPeaCNGFh5ix5fP7fSWtl37NIroXmYBQsS1cecqKZfGozr8W9iy>
</file>

<file path=customXml/itemProps1.xml><?xml version="1.0" encoding="utf-8"?>
<ds:datastoreItem xmlns:ds="http://schemas.openxmlformats.org/officeDocument/2006/customXml" ds:itemID="{F3A89CD3-92D1-4D0D-AA5E-1EBB8CA94DEB}">
  <ds:schemaRefs/>
</ds:datastoreItem>
</file>

<file path=customXml/itemProps10.xml><?xml version="1.0" encoding="utf-8"?>
<ds:datastoreItem xmlns:ds="http://schemas.openxmlformats.org/officeDocument/2006/customXml" ds:itemID="{7467E482-F57D-4189-9E70-9289069B97C8}">
  <ds:schemaRefs/>
</ds:datastoreItem>
</file>

<file path=customXml/itemProps11.xml><?xml version="1.0" encoding="utf-8"?>
<ds:datastoreItem xmlns:ds="http://schemas.openxmlformats.org/officeDocument/2006/customXml" ds:itemID="{F6902EAB-F199-4B2A-8605-63EB4CE999B1}">
  <ds:schemaRefs/>
</ds:datastoreItem>
</file>

<file path=customXml/itemProps12.xml><?xml version="1.0" encoding="utf-8"?>
<ds:datastoreItem xmlns:ds="http://schemas.openxmlformats.org/officeDocument/2006/customXml" ds:itemID="{5DEAE84B-36DA-4B3C-BC4B-CBA2D42C326F}">
  <ds:schemaRefs/>
</ds:datastoreItem>
</file>

<file path=customXml/itemProps13.xml><?xml version="1.0" encoding="utf-8"?>
<ds:datastoreItem xmlns:ds="http://schemas.openxmlformats.org/officeDocument/2006/customXml" ds:itemID="{5069A9F0-40AB-498B-9440-D01AA84FDD79}">
  <ds:schemaRefs/>
</ds:datastoreItem>
</file>

<file path=customXml/itemProps14.xml><?xml version="1.0" encoding="utf-8"?>
<ds:datastoreItem xmlns:ds="http://schemas.openxmlformats.org/officeDocument/2006/customXml" ds:itemID="{4FFBBAA6-4AB1-4E0B-9DC0-854FB564616B}">
  <ds:schemaRefs/>
</ds:datastoreItem>
</file>

<file path=customXml/itemProps15.xml><?xml version="1.0" encoding="utf-8"?>
<ds:datastoreItem xmlns:ds="http://schemas.openxmlformats.org/officeDocument/2006/customXml" ds:itemID="{DD9E055C-5DE4-4FC4-B2BE-C6B31A36B66B}">
  <ds:schemaRefs/>
</ds:datastoreItem>
</file>

<file path=customXml/itemProps16.xml><?xml version="1.0" encoding="utf-8"?>
<ds:datastoreItem xmlns:ds="http://schemas.openxmlformats.org/officeDocument/2006/customXml" ds:itemID="{E1BFC534-1071-4B3A-8E82-89E8D9CA119A}">
  <ds:schemaRefs/>
</ds:datastoreItem>
</file>

<file path=customXml/itemProps17.xml><?xml version="1.0" encoding="utf-8"?>
<ds:datastoreItem xmlns:ds="http://schemas.openxmlformats.org/officeDocument/2006/customXml" ds:itemID="{5B8C25C8-AD18-4ED6-8F0B-14A60779F58A}">
  <ds:schemaRefs/>
</ds:datastoreItem>
</file>

<file path=customXml/itemProps18.xml><?xml version="1.0" encoding="utf-8"?>
<ds:datastoreItem xmlns:ds="http://schemas.openxmlformats.org/officeDocument/2006/customXml" ds:itemID="{F823F9D5-A103-4FFF-8FE4-69F2C7F807A6}">
  <ds:schemaRefs/>
</ds:datastoreItem>
</file>

<file path=customXml/itemProps19.xml><?xml version="1.0" encoding="utf-8"?>
<ds:datastoreItem xmlns:ds="http://schemas.openxmlformats.org/officeDocument/2006/customXml" ds:itemID="{209106D6-9A7A-44FF-8AB9-F553FB806F3D}">
  <ds:schemaRefs/>
</ds:datastoreItem>
</file>

<file path=customXml/itemProps2.xml><?xml version="1.0" encoding="utf-8"?>
<ds:datastoreItem xmlns:ds="http://schemas.openxmlformats.org/officeDocument/2006/customXml" ds:itemID="{4FC1176B-3A71-4361-A3FD-8FD5B0C59117}">
  <ds:schemaRefs/>
</ds:datastoreItem>
</file>

<file path=customXml/itemProps20.xml><?xml version="1.0" encoding="utf-8"?>
<ds:datastoreItem xmlns:ds="http://schemas.openxmlformats.org/officeDocument/2006/customXml" ds:itemID="{4FBC4843-43D1-4FC6-8D75-607D695CE79A}">
  <ds:schemaRefs/>
</ds:datastoreItem>
</file>

<file path=customXml/itemProps21.xml><?xml version="1.0" encoding="utf-8"?>
<ds:datastoreItem xmlns:ds="http://schemas.openxmlformats.org/officeDocument/2006/customXml" ds:itemID="{240F699B-D892-404F-AAB3-8A67ED8CFE3D}">
  <ds:schemaRefs/>
</ds:datastoreItem>
</file>

<file path=customXml/itemProps22.xml><?xml version="1.0" encoding="utf-8"?>
<ds:datastoreItem xmlns:ds="http://schemas.openxmlformats.org/officeDocument/2006/customXml" ds:itemID="{D229B62E-A3A9-4305-B2E1-A8102F0F386F}">
  <ds:schemaRefs/>
</ds:datastoreItem>
</file>

<file path=customXml/itemProps23.xml><?xml version="1.0" encoding="utf-8"?>
<ds:datastoreItem xmlns:ds="http://schemas.openxmlformats.org/officeDocument/2006/customXml" ds:itemID="{63FF4629-F806-46FD-9989-3F3242F0A9BE}">
  <ds:schemaRefs/>
</ds:datastoreItem>
</file>

<file path=customXml/itemProps24.xml><?xml version="1.0" encoding="utf-8"?>
<ds:datastoreItem xmlns:ds="http://schemas.openxmlformats.org/officeDocument/2006/customXml" ds:itemID="{6DAF8664-D064-429A-BD90-743D4892B7BA}">
  <ds:schemaRefs/>
</ds:datastoreItem>
</file>

<file path=customXml/itemProps25.xml><?xml version="1.0" encoding="utf-8"?>
<ds:datastoreItem xmlns:ds="http://schemas.openxmlformats.org/officeDocument/2006/customXml" ds:itemID="{86A6CC29-5B07-42D6-A81A-972F8293403D}">
  <ds:schemaRefs/>
</ds:datastoreItem>
</file>

<file path=customXml/itemProps26.xml><?xml version="1.0" encoding="utf-8"?>
<ds:datastoreItem xmlns:ds="http://schemas.openxmlformats.org/officeDocument/2006/customXml" ds:itemID="{8FD3B135-C073-44C4-98C4-62E4202C335F}">
  <ds:schemaRefs/>
</ds:datastoreItem>
</file>

<file path=customXml/itemProps27.xml><?xml version="1.0" encoding="utf-8"?>
<ds:datastoreItem xmlns:ds="http://schemas.openxmlformats.org/officeDocument/2006/customXml" ds:itemID="{A72A38D5-F96F-4C89-AE48-7FD56A08F4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463EF9-B30D-48D4-BCEC-8E6553051BCE}">
  <ds:schemaRefs/>
</ds:datastoreItem>
</file>

<file path=customXml/itemProps4.xml><?xml version="1.0" encoding="utf-8"?>
<ds:datastoreItem xmlns:ds="http://schemas.openxmlformats.org/officeDocument/2006/customXml" ds:itemID="{05FB29EB-8EE4-4C44-BC57-A05E60EBC785}">
  <ds:schemaRefs/>
</ds:datastoreItem>
</file>

<file path=customXml/itemProps5.xml><?xml version="1.0" encoding="utf-8"?>
<ds:datastoreItem xmlns:ds="http://schemas.openxmlformats.org/officeDocument/2006/customXml" ds:itemID="{9273D792-5D86-4250-BC8A-B4C08C8EEAA2}">
  <ds:schemaRefs/>
</ds:datastoreItem>
</file>

<file path=customXml/itemProps6.xml><?xml version="1.0" encoding="utf-8"?>
<ds:datastoreItem xmlns:ds="http://schemas.openxmlformats.org/officeDocument/2006/customXml" ds:itemID="{0AEA690C-25C5-4DC4-91A0-29570DE4B247}">
  <ds:schemaRefs/>
</ds:datastoreItem>
</file>

<file path=customXml/itemProps7.xml><?xml version="1.0" encoding="utf-8"?>
<ds:datastoreItem xmlns:ds="http://schemas.openxmlformats.org/officeDocument/2006/customXml" ds:itemID="{1963D8FA-4F1D-4F6E-98F1-938E578A8B3A}">
  <ds:schemaRefs/>
</ds:datastoreItem>
</file>

<file path=customXml/itemProps8.xml><?xml version="1.0" encoding="utf-8"?>
<ds:datastoreItem xmlns:ds="http://schemas.openxmlformats.org/officeDocument/2006/customXml" ds:itemID="{99FF2652-E019-48E8-9E8A-8C229DFC0E18}">
  <ds:schemaRefs/>
</ds:datastoreItem>
</file>

<file path=customXml/itemProps9.xml><?xml version="1.0" encoding="utf-8"?>
<ds:datastoreItem xmlns:ds="http://schemas.openxmlformats.org/officeDocument/2006/customXml" ds:itemID="{F7C1315F-F2B1-4133-AEAE-ECBFC6D8AF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HR_Internal_Job Posting_Hannes_EN_A4 (002).dotx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Publicis Groupe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KasprzaA</dc:creator>
  <cp:keywords>Public</cp:keywords>
  <cp:lastModifiedBy>Katarzyna Zyskowska</cp:lastModifiedBy>
  <cp:revision>3</cp:revision>
  <cp:lastPrinted>2018-03-16T07:36:00Z</cp:lastPrinted>
  <dcterms:created xsi:type="dcterms:W3CDTF">2018-05-18T11:45:00Z</dcterms:created>
  <dcterms:modified xsi:type="dcterms:W3CDTF">2018-05-18T11:52:00Z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UW6K5SO6VHKFIF6AO0KO34GP5X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01/16/2017 10:07:56</vt:lpwstr>
  </property>
</Properties>
</file>